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549" w:rsidRPr="001B242F" w:rsidRDefault="00600549" w:rsidP="001B24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B242F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                                                                      </w:t>
      </w:r>
      <w:r w:rsidRPr="001B242F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600549" w:rsidRPr="00F50FA2" w:rsidRDefault="00600549" w:rsidP="001B242F">
      <w:pPr>
        <w:jc w:val="center"/>
        <w:rPr>
          <w:b/>
        </w:rPr>
      </w:pPr>
      <w:r w:rsidRPr="00F50FA2">
        <w:rPr>
          <w:b/>
        </w:rPr>
        <w:t>Nyúl Község</w:t>
      </w:r>
      <w:r>
        <w:rPr>
          <w:b/>
        </w:rPr>
        <w:t>i</w:t>
      </w:r>
      <w:r w:rsidRPr="00F50FA2">
        <w:rPr>
          <w:b/>
        </w:rPr>
        <w:t xml:space="preserve"> Önkormányzat </w:t>
      </w:r>
    </w:p>
    <w:p w:rsidR="00600549" w:rsidRDefault="00600549" w:rsidP="001B242F">
      <w:pPr>
        <w:jc w:val="center"/>
        <w:rPr>
          <w:b/>
        </w:rPr>
      </w:pPr>
    </w:p>
    <w:p w:rsidR="00600549" w:rsidRDefault="00600549" w:rsidP="001B242F">
      <w:pPr>
        <w:jc w:val="center"/>
        <w:rPr>
          <w:b/>
        </w:rPr>
      </w:pPr>
      <w:r>
        <w:rPr>
          <w:b/>
        </w:rPr>
        <w:t>……….</w:t>
      </w:r>
      <w:r w:rsidRPr="00F50FA2">
        <w:rPr>
          <w:b/>
        </w:rPr>
        <w:t>/</w:t>
      </w:r>
      <w:r>
        <w:rPr>
          <w:b/>
        </w:rPr>
        <w:t>2020.</w:t>
      </w:r>
      <w:r w:rsidRPr="00F50FA2">
        <w:rPr>
          <w:b/>
        </w:rPr>
        <w:t>(</w:t>
      </w:r>
      <w:r>
        <w:rPr>
          <w:b/>
        </w:rPr>
        <w:t>IX.29.</w:t>
      </w:r>
      <w:r w:rsidRPr="00F50FA2">
        <w:rPr>
          <w:b/>
        </w:rPr>
        <w:t>)</w:t>
      </w:r>
      <w:r>
        <w:rPr>
          <w:b/>
        </w:rPr>
        <w:t xml:space="preserve"> Önkormányzati</w:t>
      </w:r>
      <w:r w:rsidRPr="00F50FA2">
        <w:rPr>
          <w:b/>
        </w:rPr>
        <w:t xml:space="preserve"> rendelete</w:t>
      </w:r>
    </w:p>
    <w:p w:rsidR="00600549" w:rsidRPr="00F50FA2" w:rsidRDefault="00600549" w:rsidP="001B242F">
      <w:pPr>
        <w:jc w:val="center"/>
        <w:rPr>
          <w:b/>
        </w:rPr>
      </w:pPr>
    </w:p>
    <w:p w:rsidR="00600549" w:rsidRPr="00F50FA2" w:rsidRDefault="00600549" w:rsidP="001B242F">
      <w:pPr>
        <w:jc w:val="center"/>
        <w:rPr>
          <w:b/>
        </w:rPr>
      </w:pPr>
      <w:r w:rsidRPr="00F50FA2">
        <w:rPr>
          <w:b/>
        </w:rPr>
        <w:t xml:space="preserve">az Önkormányzat </w:t>
      </w:r>
      <w:r>
        <w:rPr>
          <w:b/>
        </w:rPr>
        <w:t>2020.</w:t>
      </w:r>
      <w:r w:rsidRPr="00F50FA2">
        <w:rPr>
          <w:b/>
        </w:rPr>
        <w:t xml:space="preserve"> évi költségvetéséről szóló</w:t>
      </w:r>
    </w:p>
    <w:p w:rsidR="00600549" w:rsidRPr="00F50FA2" w:rsidRDefault="00600549" w:rsidP="001B242F">
      <w:pPr>
        <w:jc w:val="center"/>
        <w:rPr>
          <w:b/>
        </w:rPr>
      </w:pPr>
      <w:r>
        <w:rPr>
          <w:b/>
        </w:rPr>
        <w:t>3</w:t>
      </w:r>
      <w:r w:rsidRPr="0061374B">
        <w:rPr>
          <w:b/>
        </w:rPr>
        <w:t>/</w:t>
      </w:r>
      <w:r>
        <w:rPr>
          <w:b/>
        </w:rPr>
        <w:t>2020.</w:t>
      </w:r>
      <w:r w:rsidRPr="0061374B">
        <w:rPr>
          <w:b/>
        </w:rPr>
        <w:t>(II.2</w:t>
      </w:r>
      <w:r>
        <w:rPr>
          <w:b/>
        </w:rPr>
        <w:t>6</w:t>
      </w:r>
      <w:r w:rsidRPr="0061374B">
        <w:rPr>
          <w:b/>
        </w:rPr>
        <w:t>.)</w:t>
      </w:r>
      <w:r w:rsidRPr="00F50FA2">
        <w:rPr>
          <w:b/>
        </w:rPr>
        <w:t xml:space="preserve"> rendelet módosításáról</w:t>
      </w:r>
    </w:p>
    <w:p w:rsidR="00600549" w:rsidRDefault="00600549" w:rsidP="003D5C7B">
      <w:pPr>
        <w:spacing w:before="240"/>
        <w:jc w:val="both"/>
      </w:pPr>
    </w:p>
    <w:p w:rsidR="00600549" w:rsidRDefault="00600549" w:rsidP="003D5C7B">
      <w:pPr>
        <w:spacing w:before="240"/>
        <w:jc w:val="both"/>
      </w:pPr>
    </w:p>
    <w:p w:rsidR="00600549" w:rsidRPr="00AF4254" w:rsidRDefault="00600549" w:rsidP="003D5C7B">
      <w:pPr>
        <w:spacing w:before="240"/>
        <w:jc w:val="both"/>
      </w:pPr>
      <w:r>
        <w:t>Nyúl Községi Önkormányzat képviselő-testülete az Alaptörvény 32. cikk (2) bekezdésében meghatározott eredeti jogalkotói hatáskörében, az Alaptörvény 32. cikk (1) bekezdés d., pontjában meghatározott feladatkörében eljárva</w:t>
      </w:r>
      <w:r w:rsidRPr="002F15E5">
        <w:t xml:space="preserve"> a</w:t>
      </w:r>
      <w:r>
        <w:t xml:space="preserve"> 3/2020. (II.26.) önkormányzati rendeletét az</w:t>
      </w:r>
      <w:r w:rsidRPr="00AF4254">
        <w:t xml:space="preserve"> alábbi</w:t>
      </w:r>
      <w:r>
        <w:t>ak szerint módosítja:</w:t>
      </w:r>
    </w:p>
    <w:p w:rsidR="00600549" w:rsidRDefault="00600549" w:rsidP="00274CA1">
      <w:pPr>
        <w:jc w:val="center"/>
      </w:pPr>
    </w:p>
    <w:p w:rsidR="00600549" w:rsidRDefault="00600549" w:rsidP="00274CA1">
      <w:pPr>
        <w:jc w:val="center"/>
      </w:pPr>
    </w:p>
    <w:p w:rsidR="00600549" w:rsidRDefault="00600549" w:rsidP="00274CA1">
      <w:pPr>
        <w:jc w:val="center"/>
      </w:pPr>
    </w:p>
    <w:p w:rsidR="00600549" w:rsidRDefault="00600549" w:rsidP="00274CA1">
      <w:pPr>
        <w:jc w:val="center"/>
      </w:pPr>
    </w:p>
    <w:p w:rsidR="00600549" w:rsidRDefault="00600549" w:rsidP="00274CA1">
      <w:pPr>
        <w:jc w:val="center"/>
        <w:rPr>
          <w:b/>
        </w:rPr>
      </w:pPr>
      <w:r>
        <w:rPr>
          <w:b/>
        </w:rPr>
        <w:t xml:space="preserve"> 1.§.</w:t>
      </w:r>
    </w:p>
    <w:p w:rsidR="00600549" w:rsidRDefault="00600549" w:rsidP="00274CA1">
      <w:pPr>
        <w:jc w:val="center"/>
        <w:rPr>
          <w:b/>
        </w:rPr>
      </w:pPr>
    </w:p>
    <w:p w:rsidR="00600549" w:rsidRDefault="00600549" w:rsidP="00274CA1">
      <w:pPr>
        <w:spacing w:before="120" w:after="240"/>
        <w:jc w:val="both"/>
      </w:pPr>
      <w:r w:rsidRPr="007A1888">
        <w:rPr>
          <w:sz w:val="22"/>
        </w:rPr>
        <w:t>A</w:t>
      </w:r>
      <w:r>
        <w:rPr>
          <w:sz w:val="22"/>
        </w:rPr>
        <w:t xml:space="preserve">32/2020.(II.26.) önkormányzati rendelet (továbbiakban: </w:t>
      </w:r>
      <w:r w:rsidRPr="00A42AB4">
        <w:rPr>
          <w:sz w:val="22"/>
        </w:rPr>
        <w:t>R</w:t>
      </w:r>
      <w:r>
        <w:rPr>
          <w:sz w:val="22"/>
        </w:rPr>
        <w:t>)</w:t>
      </w:r>
      <w:r w:rsidRPr="00A42AB4">
        <w:rPr>
          <w:sz w:val="22"/>
        </w:rPr>
        <w:t>. 2.§</w:t>
      </w:r>
      <w:r>
        <w:rPr>
          <w:sz w:val="22"/>
        </w:rPr>
        <w:t xml:space="preserve"> (1) bekezdés helyére az alábbi szöveg kerül:</w:t>
      </w:r>
      <w:r w:rsidRPr="00A953E9">
        <w:t xml:space="preserve"> </w:t>
      </w:r>
      <w:r>
        <w:t xml:space="preserve"> </w:t>
      </w:r>
    </w:p>
    <w:p w:rsidR="00600549" w:rsidRDefault="00600549" w:rsidP="00274CA1">
      <w:pPr>
        <w:spacing w:before="120" w:after="240"/>
        <w:jc w:val="both"/>
      </w:pPr>
    </w:p>
    <w:p w:rsidR="00600549" w:rsidRDefault="00600549" w:rsidP="00274CA1">
      <w:pPr>
        <w:spacing w:before="120" w:after="240"/>
        <w:jc w:val="both"/>
        <w:rPr>
          <w:b/>
        </w:rPr>
      </w:pPr>
      <w:r w:rsidRPr="00A953E9">
        <w:t xml:space="preserve">A képviselő-testület az önkormányzat </w:t>
      </w:r>
      <w:r>
        <w:t>2020.</w:t>
      </w:r>
      <w:r w:rsidRPr="00A953E9">
        <w:t xml:space="preserve"> évi költségvetését:</w:t>
      </w:r>
      <w:r>
        <w:rPr>
          <w:b/>
        </w:rPr>
        <w:t xml:space="preserve">       </w:t>
      </w:r>
    </w:p>
    <w:tbl>
      <w:tblPr>
        <w:tblW w:w="0" w:type="auto"/>
        <w:tblInd w:w="26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4"/>
        <w:gridCol w:w="2804"/>
      </w:tblGrid>
      <w:tr w:rsidR="00600549" w:rsidRPr="00A953E9">
        <w:tc>
          <w:tcPr>
            <w:tcW w:w="2624" w:type="dxa"/>
          </w:tcPr>
          <w:p w:rsidR="00600549" w:rsidRPr="00A953E9" w:rsidRDefault="00600549" w:rsidP="00EC051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               747 664 959 </w:t>
            </w:r>
            <w:r w:rsidRPr="00A953E9">
              <w:rPr>
                <w:b/>
              </w:rPr>
              <w:t>Ft</w:t>
            </w:r>
          </w:p>
        </w:tc>
        <w:tc>
          <w:tcPr>
            <w:tcW w:w="2804" w:type="dxa"/>
          </w:tcPr>
          <w:p w:rsidR="00600549" w:rsidRPr="00A953E9" w:rsidRDefault="00600549" w:rsidP="00274CA1">
            <w:pPr>
              <w:spacing w:before="120"/>
              <w:jc w:val="both"/>
              <w:rPr>
                <w:b/>
              </w:rPr>
            </w:pPr>
            <w:r w:rsidRPr="00A953E9">
              <w:rPr>
                <w:b/>
              </w:rPr>
              <w:t>Költségvetési bevétellel</w:t>
            </w:r>
          </w:p>
        </w:tc>
      </w:tr>
      <w:tr w:rsidR="00600549" w:rsidRPr="00A953E9">
        <w:tc>
          <w:tcPr>
            <w:tcW w:w="2624" w:type="dxa"/>
            <w:tcBorders>
              <w:bottom w:val="single" w:sz="12" w:space="0" w:color="auto"/>
            </w:tcBorders>
          </w:tcPr>
          <w:p w:rsidR="00600549" w:rsidRPr="00A953E9" w:rsidRDefault="00600549" w:rsidP="0063694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814 654 850 F</w:t>
            </w:r>
            <w:r w:rsidRPr="00A953E9">
              <w:rPr>
                <w:b/>
              </w:rPr>
              <w:t>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600549" w:rsidRPr="00A953E9" w:rsidRDefault="00600549" w:rsidP="00274CA1">
            <w:pPr>
              <w:jc w:val="both"/>
              <w:rPr>
                <w:b/>
              </w:rPr>
            </w:pPr>
            <w:r w:rsidRPr="00A953E9">
              <w:rPr>
                <w:b/>
              </w:rPr>
              <w:t>Költségvetési kiadással</w:t>
            </w:r>
          </w:p>
        </w:tc>
      </w:tr>
      <w:tr w:rsidR="00600549" w:rsidRPr="00A953E9">
        <w:tc>
          <w:tcPr>
            <w:tcW w:w="2624" w:type="dxa"/>
          </w:tcPr>
          <w:p w:rsidR="00600549" w:rsidRDefault="00600549" w:rsidP="00274CA1">
            <w:pPr>
              <w:jc w:val="right"/>
              <w:rPr>
                <w:b/>
              </w:rPr>
            </w:pPr>
            <w:r>
              <w:rPr>
                <w:b/>
              </w:rPr>
              <w:t xml:space="preserve">76 675 324 </w:t>
            </w:r>
            <w:r w:rsidRPr="00A953E9">
              <w:rPr>
                <w:b/>
              </w:rPr>
              <w:t>Ft</w:t>
            </w:r>
          </w:p>
          <w:p w:rsidR="00600549" w:rsidRPr="00A953E9" w:rsidRDefault="00600549" w:rsidP="00274CA1">
            <w:pPr>
              <w:jc w:val="right"/>
              <w:rPr>
                <w:b/>
              </w:rPr>
            </w:pPr>
            <w:r>
              <w:rPr>
                <w:b/>
              </w:rPr>
              <w:t>9 685 433 Ft</w:t>
            </w:r>
          </w:p>
          <w:p w:rsidR="00600549" w:rsidRPr="00A953E9" w:rsidRDefault="00600549" w:rsidP="00274CA1">
            <w:pPr>
              <w:jc w:val="right"/>
              <w:rPr>
                <w:b/>
              </w:rPr>
            </w:pPr>
            <w:r>
              <w:rPr>
                <w:b/>
              </w:rPr>
              <w:t xml:space="preserve">824 340 283 </w:t>
            </w:r>
            <w:r w:rsidRPr="00A953E9">
              <w:rPr>
                <w:b/>
              </w:rPr>
              <w:t>Ft</w:t>
            </w:r>
          </w:p>
          <w:p w:rsidR="00600549" w:rsidRPr="00A953E9" w:rsidRDefault="00600549" w:rsidP="00AD7CA8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824 340 283 </w:t>
            </w:r>
            <w:r w:rsidRPr="00A953E9">
              <w:rPr>
                <w:b/>
              </w:rPr>
              <w:t>Ft</w:t>
            </w:r>
          </w:p>
        </w:tc>
        <w:tc>
          <w:tcPr>
            <w:tcW w:w="2804" w:type="dxa"/>
          </w:tcPr>
          <w:p w:rsidR="00600549" w:rsidRDefault="00600549" w:rsidP="00274CA1">
            <w:pPr>
              <w:jc w:val="both"/>
              <w:rPr>
                <w:b/>
              </w:rPr>
            </w:pPr>
            <w:r>
              <w:rPr>
                <w:b/>
              </w:rPr>
              <w:t>Finanszírozási bevétellel</w:t>
            </w:r>
          </w:p>
          <w:p w:rsidR="00600549" w:rsidRDefault="00600549" w:rsidP="00274CA1">
            <w:pPr>
              <w:jc w:val="both"/>
              <w:rPr>
                <w:b/>
              </w:rPr>
            </w:pPr>
            <w:r>
              <w:rPr>
                <w:b/>
              </w:rPr>
              <w:t xml:space="preserve">Finanszírozási kiadással  </w:t>
            </w:r>
            <w:r w:rsidRPr="00A953E9">
              <w:rPr>
                <w:b/>
              </w:rPr>
              <w:t xml:space="preserve">          </w:t>
            </w:r>
            <w:r>
              <w:rPr>
                <w:b/>
              </w:rPr>
              <w:t xml:space="preserve"> </w:t>
            </w:r>
            <w:r w:rsidRPr="00A953E9">
              <w:rPr>
                <w:b/>
              </w:rPr>
              <w:t xml:space="preserve"> </w:t>
            </w:r>
            <w:r>
              <w:rPr>
                <w:b/>
              </w:rPr>
              <w:t xml:space="preserve">Bevétellel </w:t>
            </w:r>
          </w:p>
          <w:p w:rsidR="00600549" w:rsidRPr="00A953E9" w:rsidRDefault="00600549" w:rsidP="00274CA1">
            <w:pPr>
              <w:jc w:val="both"/>
              <w:rPr>
                <w:b/>
              </w:rPr>
            </w:pPr>
            <w:r>
              <w:rPr>
                <w:b/>
              </w:rPr>
              <w:t>Kiadással állapítja meg.</w:t>
            </w:r>
          </w:p>
        </w:tc>
      </w:tr>
    </w:tbl>
    <w:p w:rsidR="00600549" w:rsidRDefault="00600549" w:rsidP="00274CA1">
      <w:pPr>
        <w:rPr>
          <w:sz w:val="22"/>
        </w:rPr>
      </w:pPr>
    </w:p>
    <w:p w:rsidR="00600549" w:rsidRDefault="00600549" w:rsidP="00274CA1">
      <w:pPr>
        <w:rPr>
          <w:sz w:val="22"/>
        </w:rPr>
      </w:pPr>
    </w:p>
    <w:p w:rsidR="00600549" w:rsidRDefault="00600549" w:rsidP="00274CA1">
      <w:pPr>
        <w:rPr>
          <w:sz w:val="22"/>
        </w:rPr>
      </w:pPr>
    </w:p>
    <w:p w:rsidR="00600549" w:rsidRDefault="00600549" w:rsidP="00274CA1">
      <w:pPr>
        <w:jc w:val="center"/>
        <w:rPr>
          <w:b/>
        </w:rPr>
      </w:pPr>
      <w:r>
        <w:rPr>
          <w:b/>
        </w:rPr>
        <w:t xml:space="preserve">         2.§.</w:t>
      </w:r>
    </w:p>
    <w:p w:rsidR="00600549" w:rsidRDefault="00600549" w:rsidP="00274CA1">
      <w:pPr>
        <w:jc w:val="center"/>
        <w:rPr>
          <w:b/>
        </w:rPr>
      </w:pPr>
    </w:p>
    <w:p w:rsidR="00600549" w:rsidRDefault="00600549" w:rsidP="00FA4610">
      <w:pPr>
        <w:jc w:val="both"/>
      </w:pPr>
      <w:r>
        <w:t>A R. 1.1. számú melléklete helyére – e rendelet 1.1. melléklete lép.</w:t>
      </w:r>
    </w:p>
    <w:p w:rsidR="00600549" w:rsidRDefault="00600549" w:rsidP="00264F3C">
      <w:pPr>
        <w:jc w:val="center"/>
        <w:rPr>
          <w:b/>
        </w:rPr>
      </w:pPr>
    </w:p>
    <w:p w:rsidR="00600549" w:rsidRDefault="00600549" w:rsidP="00264F3C">
      <w:pPr>
        <w:jc w:val="center"/>
        <w:rPr>
          <w:b/>
        </w:rPr>
      </w:pPr>
      <w:r>
        <w:rPr>
          <w:b/>
        </w:rPr>
        <w:t xml:space="preserve">          3.§.</w:t>
      </w:r>
    </w:p>
    <w:p w:rsidR="00600549" w:rsidRDefault="00600549" w:rsidP="00E804A2">
      <w:pPr>
        <w:rPr>
          <w:b/>
        </w:rPr>
      </w:pPr>
    </w:p>
    <w:p w:rsidR="00600549" w:rsidRDefault="00600549" w:rsidP="00AB0CA8">
      <w:pPr>
        <w:jc w:val="both"/>
      </w:pPr>
      <w:r>
        <w:t>A R. 2.1. számú melléklete helyére – e rendelet 2.1. számú melléklete lép.</w:t>
      </w:r>
    </w:p>
    <w:p w:rsidR="00600549" w:rsidRDefault="00600549" w:rsidP="00AB0CA8">
      <w:pPr>
        <w:jc w:val="both"/>
      </w:pPr>
    </w:p>
    <w:p w:rsidR="00600549" w:rsidRDefault="00600549" w:rsidP="00AB0CA8">
      <w:pPr>
        <w:jc w:val="center"/>
        <w:rPr>
          <w:b/>
        </w:rPr>
      </w:pPr>
      <w:r>
        <w:rPr>
          <w:b/>
        </w:rPr>
        <w:t xml:space="preserve">          </w:t>
      </w:r>
    </w:p>
    <w:p w:rsidR="00600549" w:rsidRDefault="00600549" w:rsidP="00603BA8">
      <w:pPr>
        <w:jc w:val="center"/>
        <w:rPr>
          <w:b/>
        </w:rPr>
      </w:pPr>
      <w:r>
        <w:rPr>
          <w:b/>
        </w:rPr>
        <w:t xml:space="preserve">          4.§.</w:t>
      </w:r>
    </w:p>
    <w:p w:rsidR="00600549" w:rsidRDefault="00600549" w:rsidP="00AB0CA8">
      <w:pPr>
        <w:jc w:val="center"/>
        <w:rPr>
          <w:b/>
        </w:rPr>
      </w:pPr>
    </w:p>
    <w:p w:rsidR="00600549" w:rsidRDefault="00600549" w:rsidP="00076E81">
      <w:pPr>
        <w:jc w:val="both"/>
      </w:pPr>
      <w:r>
        <w:t>A R. 2.2. számú melléklete helyére – e rendelet 2.2. számú melléklete lép.</w:t>
      </w:r>
    </w:p>
    <w:p w:rsidR="00600549" w:rsidRDefault="00600549" w:rsidP="00986F3F">
      <w:pPr>
        <w:jc w:val="both"/>
      </w:pPr>
    </w:p>
    <w:p w:rsidR="00600549" w:rsidRDefault="00600549" w:rsidP="00986F3F">
      <w:pPr>
        <w:jc w:val="both"/>
      </w:pPr>
    </w:p>
    <w:p w:rsidR="00600549" w:rsidRPr="00661F7E" w:rsidRDefault="00600549" w:rsidP="00661F7E">
      <w:pPr>
        <w:jc w:val="center"/>
        <w:rPr>
          <w:b/>
        </w:rPr>
      </w:pPr>
      <w:r>
        <w:rPr>
          <w:b/>
        </w:rPr>
        <w:t xml:space="preserve">          5.§.</w:t>
      </w:r>
    </w:p>
    <w:p w:rsidR="00600549" w:rsidRDefault="00600549" w:rsidP="00661F7E"/>
    <w:p w:rsidR="00600549" w:rsidRDefault="00600549" w:rsidP="00076E81">
      <w:pPr>
        <w:jc w:val="both"/>
      </w:pPr>
      <w:r>
        <w:t>A R. 4. számú melléklete helyére – e rendelet 3. számú melléklete lép.</w:t>
      </w:r>
    </w:p>
    <w:p w:rsidR="00600549" w:rsidRDefault="00600549" w:rsidP="00DB4977">
      <w:pPr>
        <w:jc w:val="both"/>
      </w:pPr>
    </w:p>
    <w:p w:rsidR="00600549" w:rsidRDefault="00600549" w:rsidP="00DB4977">
      <w:pPr>
        <w:jc w:val="both"/>
      </w:pPr>
    </w:p>
    <w:p w:rsidR="00600549" w:rsidRDefault="00600549" w:rsidP="00E668EA">
      <w:pPr>
        <w:jc w:val="both"/>
      </w:pPr>
    </w:p>
    <w:p w:rsidR="00600549" w:rsidRPr="00661F7E" w:rsidRDefault="00600549" w:rsidP="00E668EA">
      <w:pPr>
        <w:jc w:val="center"/>
        <w:rPr>
          <w:b/>
        </w:rPr>
      </w:pPr>
      <w:r>
        <w:rPr>
          <w:b/>
        </w:rPr>
        <w:t xml:space="preserve">          6.§.</w:t>
      </w:r>
    </w:p>
    <w:p w:rsidR="00600549" w:rsidRDefault="00600549" w:rsidP="00E668EA"/>
    <w:p w:rsidR="00600549" w:rsidRDefault="00600549" w:rsidP="00E668EA">
      <w:pPr>
        <w:jc w:val="both"/>
      </w:pPr>
      <w:r>
        <w:t>A R. 7. számú melléklete helyére – e rendelet 4. számú melléklete lép.</w:t>
      </w:r>
    </w:p>
    <w:p w:rsidR="00600549" w:rsidRDefault="00600549" w:rsidP="00E668EA">
      <w:pPr>
        <w:jc w:val="both"/>
      </w:pPr>
    </w:p>
    <w:p w:rsidR="00600549" w:rsidRPr="00661F7E" w:rsidRDefault="00600549" w:rsidP="00AE487D">
      <w:pPr>
        <w:jc w:val="center"/>
        <w:rPr>
          <w:b/>
        </w:rPr>
      </w:pPr>
      <w:r>
        <w:rPr>
          <w:b/>
        </w:rPr>
        <w:t xml:space="preserve">          7.§.</w:t>
      </w:r>
    </w:p>
    <w:p w:rsidR="00600549" w:rsidRDefault="00600549" w:rsidP="00AE487D"/>
    <w:p w:rsidR="00600549" w:rsidRDefault="00600549" w:rsidP="00AE487D">
      <w:pPr>
        <w:jc w:val="both"/>
      </w:pPr>
      <w:r>
        <w:t>A R. 8. számú melléklete helyére – e rendelet 5. számú melléklete lép.</w:t>
      </w:r>
    </w:p>
    <w:p w:rsidR="00600549" w:rsidRDefault="00600549" w:rsidP="00AE487D">
      <w:pPr>
        <w:jc w:val="both"/>
      </w:pPr>
    </w:p>
    <w:p w:rsidR="00600549" w:rsidRDefault="00600549" w:rsidP="00AE487D">
      <w:pPr>
        <w:jc w:val="both"/>
      </w:pPr>
    </w:p>
    <w:p w:rsidR="00600549" w:rsidRPr="00661F7E" w:rsidRDefault="00600549" w:rsidP="00A51729">
      <w:pPr>
        <w:jc w:val="center"/>
        <w:rPr>
          <w:b/>
        </w:rPr>
      </w:pPr>
      <w:r>
        <w:rPr>
          <w:b/>
        </w:rPr>
        <w:t xml:space="preserve">          8.§.</w:t>
      </w:r>
    </w:p>
    <w:p w:rsidR="00600549" w:rsidRDefault="00600549" w:rsidP="00A51729"/>
    <w:p w:rsidR="00600549" w:rsidRDefault="00600549" w:rsidP="00A51729">
      <w:pPr>
        <w:jc w:val="both"/>
      </w:pPr>
      <w:r>
        <w:t>A R. 9. számú melléklete helyére – e rendelet 6. számú melléklete lép.</w:t>
      </w:r>
    </w:p>
    <w:p w:rsidR="00600549" w:rsidRDefault="00600549" w:rsidP="00A51729">
      <w:pPr>
        <w:jc w:val="both"/>
      </w:pPr>
    </w:p>
    <w:p w:rsidR="00600549" w:rsidRDefault="00600549" w:rsidP="006B6DC9">
      <w:pPr>
        <w:rPr>
          <w:b/>
        </w:rPr>
      </w:pPr>
    </w:p>
    <w:p w:rsidR="00600549" w:rsidRDefault="00600549" w:rsidP="00511D42">
      <w:pPr>
        <w:jc w:val="center"/>
        <w:rPr>
          <w:b/>
        </w:rPr>
      </w:pPr>
      <w:r>
        <w:rPr>
          <w:b/>
        </w:rPr>
        <w:t xml:space="preserve">         10.§.</w:t>
      </w:r>
    </w:p>
    <w:p w:rsidR="00600549" w:rsidRDefault="00600549" w:rsidP="00511D42">
      <w:pPr>
        <w:jc w:val="center"/>
        <w:rPr>
          <w:b/>
        </w:rPr>
      </w:pPr>
    </w:p>
    <w:p w:rsidR="00600549" w:rsidRDefault="00600549" w:rsidP="00511D42">
      <w:pPr>
        <w:jc w:val="both"/>
      </w:pPr>
      <w:r>
        <w:t xml:space="preserve">Ez a Rendelet kihirdetési napon lép hatályba. </w:t>
      </w:r>
    </w:p>
    <w:p w:rsidR="00600549" w:rsidRDefault="00600549" w:rsidP="00511D42">
      <w:pPr>
        <w:jc w:val="both"/>
      </w:pPr>
    </w:p>
    <w:p w:rsidR="00600549" w:rsidRDefault="00600549" w:rsidP="00511D42">
      <w:pPr>
        <w:jc w:val="center"/>
        <w:rPr>
          <w:b/>
        </w:rPr>
      </w:pPr>
    </w:p>
    <w:p w:rsidR="00600549" w:rsidRDefault="00600549" w:rsidP="00603BA8">
      <w:pPr>
        <w:jc w:val="center"/>
        <w:rPr>
          <w:b/>
        </w:rPr>
      </w:pPr>
      <w:r>
        <w:rPr>
          <w:b/>
        </w:rPr>
        <w:t xml:space="preserve">          </w:t>
      </w:r>
    </w:p>
    <w:p w:rsidR="00600549" w:rsidRDefault="00600549" w:rsidP="001B242F">
      <w:pPr>
        <w:ind w:left="708"/>
        <w:jc w:val="both"/>
      </w:pPr>
    </w:p>
    <w:p w:rsidR="00600549" w:rsidRDefault="00600549" w:rsidP="001B242F">
      <w:pPr>
        <w:ind w:left="708"/>
        <w:jc w:val="both"/>
      </w:pPr>
    </w:p>
    <w:p w:rsidR="00600549" w:rsidRDefault="00600549" w:rsidP="001B242F">
      <w:pPr>
        <w:ind w:left="708"/>
        <w:jc w:val="both"/>
      </w:pPr>
      <w:r>
        <w:t xml:space="preserve">Takács Lajos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Schmiedt Henrik  </w:t>
      </w:r>
    </w:p>
    <w:p w:rsidR="00600549" w:rsidRDefault="00600549" w:rsidP="001B242F">
      <w:pPr>
        <w:ind w:left="708"/>
        <w:jc w:val="both"/>
      </w:pPr>
      <w:r>
        <w:t xml:space="preserve">   jegyző                                                                                  polgármester           </w:t>
      </w:r>
    </w:p>
    <w:p w:rsidR="00600549" w:rsidRDefault="00600549" w:rsidP="001B242F">
      <w:pPr>
        <w:ind w:left="708"/>
        <w:jc w:val="both"/>
      </w:pPr>
    </w:p>
    <w:p w:rsidR="00600549" w:rsidRDefault="00600549" w:rsidP="001B242F">
      <w:pPr>
        <w:ind w:left="708"/>
        <w:jc w:val="both"/>
      </w:pPr>
    </w:p>
    <w:p w:rsidR="00600549" w:rsidRDefault="00600549" w:rsidP="00AB0CA8">
      <w:pPr>
        <w:jc w:val="both"/>
      </w:pPr>
    </w:p>
    <w:p w:rsidR="00600549" w:rsidRDefault="00600549" w:rsidP="00AB0CA8">
      <w:pPr>
        <w:jc w:val="both"/>
      </w:pPr>
    </w:p>
    <w:p w:rsidR="00600549" w:rsidRDefault="00600549" w:rsidP="00AB0CA8">
      <w:pPr>
        <w:jc w:val="both"/>
      </w:pPr>
      <w:r>
        <w:t>A rendelet 2020. 09. 29.-én ………. óra ……. perckor  kihirdetve.</w:t>
      </w:r>
    </w:p>
    <w:p w:rsidR="00600549" w:rsidRDefault="00600549" w:rsidP="00AB0CA8">
      <w:pPr>
        <w:jc w:val="both"/>
      </w:pPr>
    </w:p>
    <w:p w:rsidR="00600549" w:rsidRDefault="00600549" w:rsidP="00E668EA">
      <w:pPr>
        <w:jc w:val="both"/>
      </w:pPr>
    </w:p>
    <w:p w:rsidR="00600549" w:rsidRDefault="00600549" w:rsidP="00E668EA">
      <w:pPr>
        <w:jc w:val="both"/>
      </w:pPr>
    </w:p>
    <w:p w:rsidR="00600549" w:rsidRDefault="00600549" w:rsidP="001B242F">
      <w:pPr>
        <w:ind w:left="708"/>
        <w:jc w:val="both"/>
      </w:pPr>
      <w:r>
        <w:t xml:space="preserve">Takács Lajos </w:t>
      </w:r>
    </w:p>
    <w:p w:rsidR="00600549" w:rsidRDefault="00600549" w:rsidP="001B242F">
      <w:r>
        <w:t xml:space="preserve">              jegyző</w:t>
      </w:r>
    </w:p>
    <w:sectPr w:rsidR="00600549" w:rsidSect="00D72E60">
      <w:footerReference w:type="default" r:id="rId6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549" w:rsidRDefault="00600549">
      <w:r>
        <w:separator/>
      </w:r>
    </w:p>
  </w:endnote>
  <w:endnote w:type="continuationSeparator" w:id="0">
    <w:p w:rsidR="00600549" w:rsidRDefault="00600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549" w:rsidRDefault="00600549" w:rsidP="007A1888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549" w:rsidRDefault="00600549">
      <w:r>
        <w:separator/>
      </w:r>
    </w:p>
  </w:footnote>
  <w:footnote w:type="continuationSeparator" w:id="0">
    <w:p w:rsidR="00600549" w:rsidRDefault="006005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42F"/>
    <w:rsid w:val="00004869"/>
    <w:rsid w:val="00020127"/>
    <w:rsid w:val="000308B9"/>
    <w:rsid w:val="00042C82"/>
    <w:rsid w:val="000436C1"/>
    <w:rsid w:val="00050160"/>
    <w:rsid w:val="00053698"/>
    <w:rsid w:val="00055000"/>
    <w:rsid w:val="0005623C"/>
    <w:rsid w:val="00061D9D"/>
    <w:rsid w:val="000713CA"/>
    <w:rsid w:val="00072853"/>
    <w:rsid w:val="00074B16"/>
    <w:rsid w:val="00075A96"/>
    <w:rsid w:val="00076E81"/>
    <w:rsid w:val="000809B4"/>
    <w:rsid w:val="0008129B"/>
    <w:rsid w:val="000B072E"/>
    <w:rsid w:val="000B55F4"/>
    <w:rsid w:val="000C0BB1"/>
    <w:rsid w:val="000D6FE4"/>
    <w:rsid w:val="000E4C0E"/>
    <w:rsid w:val="000F187A"/>
    <w:rsid w:val="000F605A"/>
    <w:rsid w:val="000F7050"/>
    <w:rsid w:val="001129E8"/>
    <w:rsid w:val="001204F8"/>
    <w:rsid w:val="00121FB9"/>
    <w:rsid w:val="0012222F"/>
    <w:rsid w:val="0012521C"/>
    <w:rsid w:val="001255AE"/>
    <w:rsid w:val="00136C1E"/>
    <w:rsid w:val="001370CF"/>
    <w:rsid w:val="001553BA"/>
    <w:rsid w:val="001608C1"/>
    <w:rsid w:val="00162FC0"/>
    <w:rsid w:val="00166000"/>
    <w:rsid w:val="0016705B"/>
    <w:rsid w:val="00172E4F"/>
    <w:rsid w:val="00177431"/>
    <w:rsid w:val="00177E6E"/>
    <w:rsid w:val="001B0602"/>
    <w:rsid w:val="001B242F"/>
    <w:rsid w:val="001B2C0E"/>
    <w:rsid w:val="001B6456"/>
    <w:rsid w:val="001C110F"/>
    <w:rsid w:val="001C73C5"/>
    <w:rsid w:val="001D3CB5"/>
    <w:rsid w:val="001D5830"/>
    <w:rsid w:val="001D6BC6"/>
    <w:rsid w:val="001F48EA"/>
    <w:rsid w:val="002157DD"/>
    <w:rsid w:val="00231A0E"/>
    <w:rsid w:val="00236410"/>
    <w:rsid w:val="002372D2"/>
    <w:rsid w:val="00241A93"/>
    <w:rsid w:val="00242AC1"/>
    <w:rsid w:val="00242E3F"/>
    <w:rsid w:val="002629A9"/>
    <w:rsid w:val="00264F3C"/>
    <w:rsid w:val="00274CA1"/>
    <w:rsid w:val="00275F0B"/>
    <w:rsid w:val="00277F94"/>
    <w:rsid w:val="002856B8"/>
    <w:rsid w:val="00290710"/>
    <w:rsid w:val="0029103E"/>
    <w:rsid w:val="002A2E07"/>
    <w:rsid w:val="002A6B2B"/>
    <w:rsid w:val="002D0FC0"/>
    <w:rsid w:val="002E096E"/>
    <w:rsid w:val="002E572B"/>
    <w:rsid w:val="002F15E5"/>
    <w:rsid w:val="00306427"/>
    <w:rsid w:val="00310F85"/>
    <w:rsid w:val="0031190F"/>
    <w:rsid w:val="0033573F"/>
    <w:rsid w:val="00343553"/>
    <w:rsid w:val="00345369"/>
    <w:rsid w:val="0034543E"/>
    <w:rsid w:val="00350F81"/>
    <w:rsid w:val="00360AF0"/>
    <w:rsid w:val="0036604D"/>
    <w:rsid w:val="003823C7"/>
    <w:rsid w:val="00385497"/>
    <w:rsid w:val="003C4974"/>
    <w:rsid w:val="003C67C2"/>
    <w:rsid w:val="003D5C7B"/>
    <w:rsid w:val="004072DE"/>
    <w:rsid w:val="004362E6"/>
    <w:rsid w:val="004442AA"/>
    <w:rsid w:val="00455904"/>
    <w:rsid w:val="004627B9"/>
    <w:rsid w:val="00474C79"/>
    <w:rsid w:val="00482EB3"/>
    <w:rsid w:val="0049168F"/>
    <w:rsid w:val="004C6002"/>
    <w:rsid w:val="004D01B4"/>
    <w:rsid w:val="004E4B3B"/>
    <w:rsid w:val="004F0CDF"/>
    <w:rsid w:val="004F1A17"/>
    <w:rsid w:val="00505B07"/>
    <w:rsid w:val="00511D42"/>
    <w:rsid w:val="00532D29"/>
    <w:rsid w:val="005418D2"/>
    <w:rsid w:val="00564143"/>
    <w:rsid w:val="005679D6"/>
    <w:rsid w:val="00584372"/>
    <w:rsid w:val="00585D8D"/>
    <w:rsid w:val="005925DF"/>
    <w:rsid w:val="005A5CF1"/>
    <w:rsid w:val="005B2F81"/>
    <w:rsid w:val="005B4A04"/>
    <w:rsid w:val="005C1188"/>
    <w:rsid w:val="005D6374"/>
    <w:rsid w:val="005E08B2"/>
    <w:rsid w:val="005E252E"/>
    <w:rsid w:val="00600549"/>
    <w:rsid w:val="00603BA8"/>
    <w:rsid w:val="00605BEC"/>
    <w:rsid w:val="006132E0"/>
    <w:rsid w:val="0061374B"/>
    <w:rsid w:val="00627AB7"/>
    <w:rsid w:val="00635103"/>
    <w:rsid w:val="00636421"/>
    <w:rsid w:val="00636943"/>
    <w:rsid w:val="006377EF"/>
    <w:rsid w:val="00642AD4"/>
    <w:rsid w:val="00643573"/>
    <w:rsid w:val="006501BB"/>
    <w:rsid w:val="00661F7E"/>
    <w:rsid w:val="00670DFA"/>
    <w:rsid w:val="006828FB"/>
    <w:rsid w:val="006A0B3F"/>
    <w:rsid w:val="006A7054"/>
    <w:rsid w:val="006A7A3A"/>
    <w:rsid w:val="006B513B"/>
    <w:rsid w:val="006B6DC9"/>
    <w:rsid w:val="006B79C4"/>
    <w:rsid w:val="006C60EF"/>
    <w:rsid w:val="006E6947"/>
    <w:rsid w:val="007023BF"/>
    <w:rsid w:val="007074FC"/>
    <w:rsid w:val="007124EE"/>
    <w:rsid w:val="00713DF3"/>
    <w:rsid w:val="00726405"/>
    <w:rsid w:val="0073249C"/>
    <w:rsid w:val="007377A0"/>
    <w:rsid w:val="00742857"/>
    <w:rsid w:val="00752501"/>
    <w:rsid w:val="007529AD"/>
    <w:rsid w:val="007624BE"/>
    <w:rsid w:val="00762935"/>
    <w:rsid w:val="00770D01"/>
    <w:rsid w:val="007902F0"/>
    <w:rsid w:val="0079521C"/>
    <w:rsid w:val="007A088D"/>
    <w:rsid w:val="007A1888"/>
    <w:rsid w:val="007A537D"/>
    <w:rsid w:val="007C079D"/>
    <w:rsid w:val="007D5F5B"/>
    <w:rsid w:val="007D77FA"/>
    <w:rsid w:val="00826F37"/>
    <w:rsid w:val="00826F78"/>
    <w:rsid w:val="008328CD"/>
    <w:rsid w:val="00833B0E"/>
    <w:rsid w:val="00833EF4"/>
    <w:rsid w:val="00847FFB"/>
    <w:rsid w:val="00855DA6"/>
    <w:rsid w:val="008568AD"/>
    <w:rsid w:val="008601FA"/>
    <w:rsid w:val="008708CC"/>
    <w:rsid w:val="00876386"/>
    <w:rsid w:val="00886FBA"/>
    <w:rsid w:val="0088777E"/>
    <w:rsid w:val="00887AE1"/>
    <w:rsid w:val="008A085B"/>
    <w:rsid w:val="008B73C1"/>
    <w:rsid w:val="008D27B1"/>
    <w:rsid w:val="008D71A0"/>
    <w:rsid w:val="008E179F"/>
    <w:rsid w:val="008E3317"/>
    <w:rsid w:val="008E39F2"/>
    <w:rsid w:val="008F0FDB"/>
    <w:rsid w:val="008F19C6"/>
    <w:rsid w:val="00907220"/>
    <w:rsid w:val="009114CE"/>
    <w:rsid w:val="00921C5A"/>
    <w:rsid w:val="00927310"/>
    <w:rsid w:val="00932842"/>
    <w:rsid w:val="009372C3"/>
    <w:rsid w:val="00940497"/>
    <w:rsid w:val="0094055A"/>
    <w:rsid w:val="00950FD0"/>
    <w:rsid w:val="00971CF2"/>
    <w:rsid w:val="00972F95"/>
    <w:rsid w:val="00976736"/>
    <w:rsid w:val="00977EE1"/>
    <w:rsid w:val="00986F3F"/>
    <w:rsid w:val="0099066A"/>
    <w:rsid w:val="009909AF"/>
    <w:rsid w:val="009B2E46"/>
    <w:rsid w:val="009C3531"/>
    <w:rsid w:val="009D139B"/>
    <w:rsid w:val="009D2F1B"/>
    <w:rsid w:val="009D6B00"/>
    <w:rsid w:val="009D6EB3"/>
    <w:rsid w:val="009D7EEE"/>
    <w:rsid w:val="009E4E9A"/>
    <w:rsid w:val="009F288D"/>
    <w:rsid w:val="009F4348"/>
    <w:rsid w:val="00A03D41"/>
    <w:rsid w:val="00A22C24"/>
    <w:rsid w:val="00A30B52"/>
    <w:rsid w:val="00A407E3"/>
    <w:rsid w:val="00A42AB4"/>
    <w:rsid w:val="00A44576"/>
    <w:rsid w:val="00A449C7"/>
    <w:rsid w:val="00A45207"/>
    <w:rsid w:val="00A47956"/>
    <w:rsid w:val="00A51729"/>
    <w:rsid w:val="00A55141"/>
    <w:rsid w:val="00A6015C"/>
    <w:rsid w:val="00A74695"/>
    <w:rsid w:val="00A81132"/>
    <w:rsid w:val="00A8475F"/>
    <w:rsid w:val="00A8491E"/>
    <w:rsid w:val="00A90D47"/>
    <w:rsid w:val="00A9209D"/>
    <w:rsid w:val="00A92537"/>
    <w:rsid w:val="00A953E9"/>
    <w:rsid w:val="00A97715"/>
    <w:rsid w:val="00AA0F13"/>
    <w:rsid w:val="00AB0CA8"/>
    <w:rsid w:val="00AB149F"/>
    <w:rsid w:val="00AC0348"/>
    <w:rsid w:val="00AD14EB"/>
    <w:rsid w:val="00AD4C2A"/>
    <w:rsid w:val="00AD7CA8"/>
    <w:rsid w:val="00AE487D"/>
    <w:rsid w:val="00AE7896"/>
    <w:rsid w:val="00AF40B5"/>
    <w:rsid w:val="00AF4254"/>
    <w:rsid w:val="00B07A9D"/>
    <w:rsid w:val="00B257EA"/>
    <w:rsid w:val="00B25DC4"/>
    <w:rsid w:val="00B40AB1"/>
    <w:rsid w:val="00B449C6"/>
    <w:rsid w:val="00B51BA5"/>
    <w:rsid w:val="00B54112"/>
    <w:rsid w:val="00B614E5"/>
    <w:rsid w:val="00B61526"/>
    <w:rsid w:val="00B64459"/>
    <w:rsid w:val="00B70C48"/>
    <w:rsid w:val="00B8688F"/>
    <w:rsid w:val="00B96103"/>
    <w:rsid w:val="00BA3E37"/>
    <w:rsid w:val="00BA643A"/>
    <w:rsid w:val="00BB2355"/>
    <w:rsid w:val="00BB7A09"/>
    <w:rsid w:val="00BC70E8"/>
    <w:rsid w:val="00C11912"/>
    <w:rsid w:val="00C15610"/>
    <w:rsid w:val="00C24ED2"/>
    <w:rsid w:val="00C42838"/>
    <w:rsid w:val="00C5147A"/>
    <w:rsid w:val="00C538E6"/>
    <w:rsid w:val="00C54A16"/>
    <w:rsid w:val="00C64469"/>
    <w:rsid w:val="00C670F9"/>
    <w:rsid w:val="00C710FB"/>
    <w:rsid w:val="00C8707F"/>
    <w:rsid w:val="00C91B65"/>
    <w:rsid w:val="00CA142F"/>
    <w:rsid w:val="00CA3D44"/>
    <w:rsid w:val="00CB2DAB"/>
    <w:rsid w:val="00CD1A41"/>
    <w:rsid w:val="00CD66F5"/>
    <w:rsid w:val="00D06E68"/>
    <w:rsid w:val="00D1006F"/>
    <w:rsid w:val="00D1131F"/>
    <w:rsid w:val="00D40CFE"/>
    <w:rsid w:val="00D54E9C"/>
    <w:rsid w:val="00D61D52"/>
    <w:rsid w:val="00D654A7"/>
    <w:rsid w:val="00D66A64"/>
    <w:rsid w:val="00D72E60"/>
    <w:rsid w:val="00D734A1"/>
    <w:rsid w:val="00D7556A"/>
    <w:rsid w:val="00D770AB"/>
    <w:rsid w:val="00D80162"/>
    <w:rsid w:val="00D90FFA"/>
    <w:rsid w:val="00D922FD"/>
    <w:rsid w:val="00DB4977"/>
    <w:rsid w:val="00DC49D7"/>
    <w:rsid w:val="00DC4D4D"/>
    <w:rsid w:val="00DD25CD"/>
    <w:rsid w:val="00DD3238"/>
    <w:rsid w:val="00DD337A"/>
    <w:rsid w:val="00E0162A"/>
    <w:rsid w:val="00E01D5A"/>
    <w:rsid w:val="00E07562"/>
    <w:rsid w:val="00E1291A"/>
    <w:rsid w:val="00E17838"/>
    <w:rsid w:val="00E27713"/>
    <w:rsid w:val="00E56934"/>
    <w:rsid w:val="00E668EA"/>
    <w:rsid w:val="00E71643"/>
    <w:rsid w:val="00E7305E"/>
    <w:rsid w:val="00E804A2"/>
    <w:rsid w:val="00E90D9C"/>
    <w:rsid w:val="00EC051A"/>
    <w:rsid w:val="00EC477E"/>
    <w:rsid w:val="00ED7613"/>
    <w:rsid w:val="00ED7F4C"/>
    <w:rsid w:val="00F1179B"/>
    <w:rsid w:val="00F137A3"/>
    <w:rsid w:val="00F15DDB"/>
    <w:rsid w:val="00F25152"/>
    <w:rsid w:val="00F414C0"/>
    <w:rsid w:val="00F44614"/>
    <w:rsid w:val="00F50FA2"/>
    <w:rsid w:val="00F73F8B"/>
    <w:rsid w:val="00F87735"/>
    <w:rsid w:val="00F97865"/>
    <w:rsid w:val="00FA2E1A"/>
    <w:rsid w:val="00FA4610"/>
    <w:rsid w:val="00FA5CF4"/>
    <w:rsid w:val="00FB1C25"/>
    <w:rsid w:val="00FC5736"/>
    <w:rsid w:val="00FD00E9"/>
    <w:rsid w:val="00FD317B"/>
    <w:rsid w:val="00FD78D2"/>
    <w:rsid w:val="00FE4C60"/>
    <w:rsid w:val="00FE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42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42AD4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0CFE"/>
    <w:rPr>
      <w:sz w:val="2"/>
    </w:rPr>
  </w:style>
  <w:style w:type="paragraph" w:styleId="Header">
    <w:name w:val="header"/>
    <w:basedOn w:val="Normal"/>
    <w:link w:val="HeaderChar"/>
    <w:uiPriority w:val="99"/>
    <w:rsid w:val="007A188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40CFE"/>
    <w:rPr>
      <w:sz w:val="24"/>
    </w:rPr>
  </w:style>
  <w:style w:type="paragraph" w:styleId="Footer">
    <w:name w:val="footer"/>
    <w:basedOn w:val="Normal"/>
    <w:link w:val="FooterChar"/>
    <w:uiPriority w:val="99"/>
    <w:rsid w:val="007A188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40CFE"/>
    <w:rPr>
      <w:sz w:val="24"/>
    </w:rPr>
  </w:style>
  <w:style w:type="character" w:styleId="PageNumber">
    <w:name w:val="page number"/>
    <w:basedOn w:val="DefaultParagraphFont"/>
    <w:uiPriority w:val="99"/>
    <w:rsid w:val="007A188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</TotalTime>
  <Pages>2</Pages>
  <Words>344</Words>
  <Characters>2375</Characters>
  <Application>Microsoft Office Outlook</Application>
  <DocSecurity>0</DocSecurity>
  <Lines>0</Lines>
  <Paragraphs>0</Paragraphs>
  <ScaleCrop>false</ScaleCrop>
  <Company>Önkormányzat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Tervezet</dc:title>
  <dc:subject/>
  <dc:creator>gazdalkodas3</dc:creator>
  <cp:keywords/>
  <dc:description/>
  <cp:lastModifiedBy>anett</cp:lastModifiedBy>
  <cp:revision>22</cp:revision>
  <cp:lastPrinted>2017-08-03T09:06:00Z</cp:lastPrinted>
  <dcterms:created xsi:type="dcterms:W3CDTF">2019-08-21T10:37:00Z</dcterms:created>
  <dcterms:modified xsi:type="dcterms:W3CDTF">2020-09-22T13:02:00Z</dcterms:modified>
</cp:coreProperties>
</file>